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1592"/>
        <w:gridCol w:w="1088"/>
        <w:gridCol w:w="2642"/>
        <w:gridCol w:w="1083"/>
        <w:gridCol w:w="1179"/>
      </w:tblGrid>
      <w:tr w:rsidR="00711A89" w:rsidRPr="00711A89" w14:paraId="3EA71CD1" w14:textId="77777777" w:rsidTr="00711A89">
        <w:tc>
          <w:tcPr>
            <w:tcW w:w="5000" w:type="pct"/>
            <w:gridSpan w:val="6"/>
            <w:shd w:val="clear" w:color="auto" w:fill="auto"/>
          </w:tcPr>
          <w:p w14:paraId="36A6F8E4" w14:textId="09544F92" w:rsidR="00650259" w:rsidRPr="00DD36E0" w:rsidRDefault="00711A89" w:rsidP="00711A89">
            <w:pPr>
              <w:pStyle w:val="Geenafstand"/>
              <w:rPr>
                <w:b/>
                <w:bCs/>
                <w:sz w:val="24"/>
                <w:szCs w:val="24"/>
              </w:rPr>
            </w:pPr>
            <w:bookmarkStart w:id="0" w:name="_Hlk93585014"/>
            <w:r w:rsidRPr="00DD36E0">
              <w:rPr>
                <w:rFonts w:ascii="Calibri" w:hAnsi="Calibri"/>
                <w:b/>
                <w:bCs/>
                <w:sz w:val="24"/>
                <w:szCs w:val="24"/>
              </w:rPr>
              <w:t>Ik geef/wij geven mijn/onze dochter/zoon op voor de voorbereiding op de Eerste Heilige Communie.</w:t>
            </w:r>
          </w:p>
        </w:tc>
      </w:tr>
      <w:tr w:rsidR="00711A89" w:rsidRPr="00711A89" w14:paraId="49600358" w14:textId="77777777" w:rsidTr="00163514">
        <w:tc>
          <w:tcPr>
            <w:tcW w:w="1568" w:type="pct"/>
            <w:gridSpan w:val="2"/>
            <w:vAlign w:val="bottom"/>
          </w:tcPr>
          <w:p w14:paraId="2C095D89" w14:textId="38DF72E0" w:rsidR="00650259" w:rsidRPr="00A953B8" w:rsidRDefault="001018B6" w:rsidP="0090596C">
            <w:pPr>
              <w:pStyle w:val="Standaardinspringing"/>
              <w:rPr>
                <w:sz w:val="24"/>
                <w:szCs w:val="24"/>
              </w:rPr>
            </w:pPr>
            <w:r w:rsidRPr="00A953B8">
              <w:rPr>
                <w:sz w:val="24"/>
                <w:szCs w:val="24"/>
              </w:rPr>
              <w:t>Voornamen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7E5621EA" w14:textId="16A8519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1018B6" w:rsidRPr="00711A89" w14:paraId="7169BE21" w14:textId="77777777" w:rsidTr="00163514">
        <w:tc>
          <w:tcPr>
            <w:tcW w:w="1568" w:type="pct"/>
            <w:gridSpan w:val="2"/>
            <w:vAlign w:val="bottom"/>
          </w:tcPr>
          <w:p w14:paraId="5A68A89C" w14:textId="552D062A" w:rsidR="001018B6" w:rsidRPr="00A953B8" w:rsidRDefault="001018B6" w:rsidP="0090596C">
            <w:pPr>
              <w:pStyle w:val="Standaardinspringing"/>
              <w:rPr>
                <w:sz w:val="24"/>
                <w:szCs w:val="24"/>
              </w:rPr>
            </w:pPr>
            <w:r w:rsidRPr="00A953B8">
              <w:rPr>
                <w:sz w:val="24"/>
                <w:szCs w:val="24"/>
              </w:rPr>
              <w:t>Roepnaam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7C194B46" w14:textId="7A2704B3" w:rsidR="001018B6" w:rsidRPr="00DD36E0" w:rsidRDefault="001018B6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0CFD190A" w14:textId="77777777" w:rsidTr="00163514">
        <w:sdt>
          <w:sdtPr>
            <w:rPr>
              <w:sz w:val="24"/>
              <w:szCs w:val="24"/>
            </w:rPr>
            <w:id w:val="-1470592894"/>
            <w:placeholder>
              <w:docPart w:val="7762A34264504962BF64020394B71926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036D3232" w14:textId="77777777" w:rsidR="00650259" w:rsidRPr="00A953B8" w:rsidRDefault="0090596C" w:rsidP="0090596C">
                <w:pPr>
                  <w:pStyle w:val="Standaardinspringing"/>
                  <w:rPr>
                    <w:sz w:val="24"/>
                    <w:szCs w:val="24"/>
                  </w:rPr>
                </w:pPr>
                <w:r w:rsidRPr="00A953B8">
                  <w:rPr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0F2B58DF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36824FB4" w14:textId="77777777" w:rsidTr="00163514">
        <w:tc>
          <w:tcPr>
            <w:tcW w:w="1568" w:type="pct"/>
            <w:gridSpan w:val="2"/>
            <w:vAlign w:val="bottom"/>
          </w:tcPr>
          <w:p w14:paraId="367C904C" w14:textId="490D7E30" w:rsidR="00650259" w:rsidRPr="00A953B8" w:rsidRDefault="00DD36E0" w:rsidP="0090596C">
            <w:pPr>
              <w:pStyle w:val="Standaardinspringing"/>
              <w:rPr>
                <w:sz w:val="24"/>
                <w:szCs w:val="24"/>
              </w:rPr>
            </w:pPr>
            <w:r w:rsidRPr="00A953B8">
              <w:rPr>
                <w:sz w:val="24"/>
                <w:szCs w:val="24"/>
              </w:rPr>
              <w:t>Geboortedatum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63B8758B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1018B6" w:rsidRPr="00711A89" w14:paraId="6D0C4EC4" w14:textId="77777777" w:rsidTr="00163514">
        <w:tc>
          <w:tcPr>
            <w:tcW w:w="1568" w:type="pct"/>
            <w:gridSpan w:val="2"/>
            <w:vAlign w:val="bottom"/>
          </w:tcPr>
          <w:p w14:paraId="096982C1" w14:textId="1BEB6EDF" w:rsidR="001018B6" w:rsidRPr="00A953B8" w:rsidRDefault="00DD36E0" w:rsidP="0090596C">
            <w:pPr>
              <w:pStyle w:val="Standaardinspringing"/>
              <w:rPr>
                <w:sz w:val="24"/>
                <w:szCs w:val="24"/>
              </w:rPr>
            </w:pPr>
            <w:r w:rsidRPr="00A953B8">
              <w:rPr>
                <w:sz w:val="24"/>
                <w:szCs w:val="24"/>
              </w:rPr>
              <w:t>Adres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2FC9D565" w14:textId="77777777" w:rsidR="001018B6" w:rsidRPr="00DD36E0" w:rsidRDefault="001018B6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385CAFE0" w14:textId="77777777" w:rsidTr="00163514">
        <w:sdt>
          <w:sdtPr>
            <w:rPr>
              <w:sz w:val="24"/>
              <w:szCs w:val="24"/>
            </w:rPr>
            <w:id w:val="-521243642"/>
            <w:placeholder>
              <w:docPart w:val="934F5658AAB04962B75ABC6C4258E2C0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4038900C" w14:textId="77777777" w:rsidR="00650259" w:rsidRPr="00A953B8" w:rsidRDefault="0090596C" w:rsidP="0090596C">
                <w:pPr>
                  <w:pStyle w:val="Standaardinspringing"/>
                  <w:rPr>
                    <w:sz w:val="24"/>
                    <w:szCs w:val="24"/>
                  </w:rPr>
                </w:pPr>
                <w:r w:rsidRPr="00A953B8">
                  <w:rPr>
                    <w:sz w:val="24"/>
                    <w:szCs w:val="24"/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54FAE62A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CC6103" w:rsidRPr="00711A89" w14:paraId="6BC5DFA6" w14:textId="77777777" w:rsidTr="00163514">
        <w:tc>
          <w:tcPr>
            <w:tcW w:w="1568" w:type="pct"/>
            <w:gridSpan w:val="2"/>
            <w:vAlign w:val="bottom"/>
          </w:tcPr>
          <w:p w14:paraId="5EC01362" w14:textId="3538A5FD" w:rsidR="00CC6103" w:rsidRPr="00A953B8" w:rsidRDefault="00CC6103" w:rsidP="0090596C">
            <w:pPr>
              <w:pStyle w:val="Standaardinspringing"/>
              <w:rPr>
                <w:sz w:val="24"/>
                <w:szCs w:val="24"/>
              </w:rPr>
            </w:pPr>
            <w:r w:rsidRPr="00A953B8">
              <w:rPr>
                <w:sz w:val="24"/>
                <w:szCs w:val="24"/>
              </w:rPr>
              <w:t>Geloofsgemeenschap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09B47A56" w14:textId="750670B2" w:rsidR="00CC6103" w:rsidRPr="00AD0728" w:rsidRDefault="00CC6103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DD36E0" w:rsidRPr="00711A89" w14:paraId="75BF8D8B" w14:textId="77777777" w:rsidTr="00DD36E0">
        <w:tc>
          <w:tcPr>
            <w:tcW w:w="1568" w:type="pct"/>
            <w:gridSpan w:val="2"/>
            <w:vAlign w:val="bottom"/>
          </w:tcPr>
          <w:p w14:paraId="298DE9F0" w14:textId="42E18C8B" w:rsidR="00DD36E0" w:rsidRPr="00A953B8" w:rsidRDefault="00DD36E0" w:rsidP="00925C04">
            <w:pPr>
              <w:pStyle w:val="Standaardinspringing"/>
              <w:rPr>
                <w:sz w:val="24"/>
                <w:szCs w:val="24"/>
              </w:rPr>
            </w:pPr>
            <w:r w:rsidRPr="00A953B8">
              <w:rPr>
                <w:sz w:val="24"/>
                <w:szCs w:val="24"/>
              </w:rPr>
              <w:t>Gedoopt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bottom"/>
          </w:tcPr>
          <w:p w14:paraId="27B5877D" w14:textId="3362764A" w:rsidR="00DD36E0" w:rsidRPr="00DD36E0" w:rsidRDefault="00DD36E0" w:rsidP="00925C04">
            <w:pPr>
              <w:pStyle w:val="Geenafstand"/>
              <w:widowControl/>
              <w:autoSpaceDE/>
              <w:autoSpaceDN/>
              <w:rPr>
                <w:sz w:val="24"/>
                <w:szCs w:val="24"/>
              </w:rPr>
            </w:pPr>
            <w:r w:rsidRPr="00DD36E0">
              <w:rPr>
                <w:sz w:val="24"/>
                <w:szCs w:val="24"/>
              </w:rPr>
              <w:t>ja/nee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44546BFC" w14:textId="1119AE58" w:rsidR="00DD36E0" w:rsidRPr="00AD0728" w:rsidRDefault="00DD36E0" w:rsidP="00925C04">
            <w:pPr>
              <w:pStyle w:val="Geenafstand"/>
              <w:widowControl/>
              <w:autoSpaceDE/>
              <w:autoSpaceDN/>
              <w:rPr>
                <w:szCs w:val="18"/>
              </w:rPr>
            </w:pPr>
            <w:r w:rsidRPr="00AD0728">
              <w:rPr>
                <w:szCs w:val="18"/>
              </w:rPr>
              <w:t xml:space="preserve">(Indien uw kind nog niet gedoopt is, is het van belang dat hij/zij het sacrament van het doopsel ontvangt voordat hij/zij de eerste communie </w:t>
            </w:r>
            <w:r w:rsidR="003931EE" w:rsidRPr="00AD0728">
              <w:rPr>
                <w:szCs w:val="18"/>
              </w:rPr>
              <w:t>ontvangt</w:t>
            </w:r>
            <w:r w:rsidRPr="00AD0728">
              <w:rPr>
                <w:szCs w:val="18"/>
              </w:rPr>
              <w:t>).</w:t>
            </w:r>
          </w:p>
        </w:tc>
      </w:tr>
      <w:tr w:rsidR="00DD36E0" w:rsidRPr="00711A89" w14:paraId="65E5D5BE" w14:textId="77777777" w:rsidTr="00DD36E0">
        <w:tc>
          <w:tcPr>
            <w:tcW w:w="1568" w:type="pct"/>
            <w:gridSpan w:val="2"/>
            <w:vAlign w:val="bottom"/>
          </w:tcPr>
          <w:p w14:paraId="2663602A" w14:textId="0756C45F" w:rsidR="001018B6" w:rsidRPr="00A953B8" w:rsidRDefault="001018B6" w:rsidP="0090596C">
            <w:pPr>
              <w:pStyle w:val="Standaardinspringing"/>
              <w:rPr>
                <w:sz w:val="24"/>
                <w:szCs w:val="24"/>
              </w:rPr>
            </w:pPr>
            <w:r w:rsidRPr="00A953B8">
              <w:rPr>
                <w:sz w:val="24"/>
                <w:szCs w:val="24"/>
              </w:rPr>
              <w:t>School</w:t>
            </w:r>
          </w:p>
        </w:tc>
        <w:tc>
          <w:tcPr>
            <w:tcW w:w="2123" w:type="pct"/>
            <w:gridSpan w:val="2"/>
            <w:tcBorders>
              <w:bottom w:val="single" w:sz="4" w:space="0" w:color="auto"/>
            </w:tcBorders>
            <w:vAlign w:val="bottom"/>
          </w:tcPr>
          <w:p w14:paraId="19F8F743" w14:textId="77777777" w:rsidR="001018B6" w:rsidRPr="00DD36E0" w:rsidRDefault="001018B6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628" w:type="pct"/>
            <w:tcBorders>
              <w:bottom w:val="single" w:sz="4" w:space="0" w:color="auto"/>
            </w:tcBorders>
            <w:vAlign w:val="bottom"/>
          </w:tcPr>
          <w:p w14:paraId="638AEBF1" w14:textId="1C850216" w:rsidR="001018B6" w:rsidRPr="00DD36E0" w:rsidRDefault="001018B6" w:rsidP="007F7B5D">
            <w:pPr>
              <w:spacing w:before="120"/>
              <w:rPr>
                <w:sz w:val="24"/>
                <w:szCs w:val="24"/>
              </w:rPr>
            </w:pPr>
            <w:r w:rsidRPr="00DD36E0">
              <w:rPr>
                <w:sz w:val="24"/>
                <w:szCs w:val="24"/>
              </w:rPr>
              <w:t>Groep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vAlign w:val="bottom"/>
          </w:tcPr>
          <w:p w14:paraId="4D6CE6FA" w14:textId="0E1F584B" w:rsidR="001018B6" w:rsidRPr="00DD36E0" w:rsidRDefault="001018B6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18E187D4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DA04771" w14:textId="77777777" w:rsidR="00650259" w:rsidRPr="00A953B8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11A89" w:rsidRPr="00711A89" w14:paraId="59F4667E" w14:textId="77777777" w:rsidTr="00163514">
        <w:tc>
          <w:tcPr>
            <w:tcW w:w="5000" w:type="pct"/>
            <w:gridSpan w:val="6"/>
            <w:shd w:val="clear" w:color="auto" w:fill="auto"/>
          </w:tcPr>
          <w:p w14:paraId="1F249853" w14:textId="02BB9EB3" w:rsidR="00650259" w:rsidRPr="00A953B8" w:rsidRDefault="001018B6" w:rsidP="0090596C">
            <w:pPr>
              <w:pStyle w:val="Kop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953B8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Gegevens ouder/verzorger 1</w:t>
            </w:r>
          </w:p>
        </w:tc>
      </w:tr>
      <w:tr w:rsidR="00711A89" w:rsidRPr="00711A89" w14:paraId="6F753B25" w14:textId="77777777" w:rsidTr="00163514">
        <w:sdt>
          <w:sdtPr>
            <w:rPr>
              <w:sz w:val="24"/>
              <w:szCs w:val="24"/>
            </w:rPr>
            <w:id w:val="1384843028"/>
            <w:placeholder>
              <w:docPart w:val="3E6C547071E7405BBB16190BB432DBCE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100CCE69" w14:textId="77777777" w:rsidR="00650259" w:rsidRPr="00A953B8" w:rsidRDefault="0090596C" w:rsidP="00F52451">
                <w:pPr>
                  <w:pStyle w:val="Standaardinspringing"/>
                  <w:rPr>
                    <w:sz w:val="24"/>
                    <w:szCs w:val="24"/>
                  </w:rPr>
                </w:pPr>
                <w:r w:rsidRPr="00A953B8">
                  <w:rPr>
                    <w:sz w:val="24"/>
                    <w:szCs w:val="24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5657556E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1C88A171" w14:textId="77777777" w:rsidTr="00163514">
        <w:sdt>
          <w:sdtPr>
            <w:rPr>
              <w:sz w:val="24"/>
              <w:szCs w:val="24"/>
            </w:rPr>
            <w:id w:val="1166290108"/>
            <w:placeholder>
              <w:docPart w:val="14FE87B7CAC54D3D880A9508C7E68269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7F6AE0A4" w14:textId="77777777" w:rsidR="00650259" w:rsidRPr="00A953B8" w:rsidRDefault="0090596C" w:rsidP="00F52451">
                <w:pPr>
                  <w:pStyle w:val="Standaardinspringing"/>
                  <w:rPr>
                    <w:sz w:val="24"/>
                    <w:szCs w:val="24"/>
                  </w:rPr>
                </w:pPr>
                <w:r w:rsidRPr="00A953B8">
                  <w:rPr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3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8EA7D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DD36E0" w:rsidRPr="00711A89" w14:paraId="1AB68688" w14:textId="77777777" w:rsidTr="00DD36E0">
        <w:tc>
          <w:tcPr>
            <w:tcW w:w="1568" w:type="pct"/>
            <w:gridSpan w:val="2"/>
            <w:vAlign w:val="bottom"/>
          </w:tcPr>
          <w:p w14:paraId="40A63255" w14:textId="22FD9B6B" w:rsidR="00DD36E0" w:rsidRPr="00DD36E0" w:rsidRDefault="00DD36E0" w:rsidP="00F52451">
            <w:pPr>
              <w:pStyle w:val="Standaardinspringing"/>
              <w:rPr>
                <w:sz w:val="24"/>
                <w:szCs w:val="24"/>
              </w:rPr>
            </w:pPr>
            <w:r w:rsidRPr="00DD36E0">
              <w:rPr>
                <w:sz w:val="24"/>
                <w:szCs w:val="24"/>
              </w:rPr>
              <w:t>Telefoon</w:t>
            </w:r>
          </w:p>
        </w:tc>
        <w:tc>
          <w:tcPr>
            <w:tcW w:w="343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24F421" w14:textId="77777777" w:rsidR="00DD36E0" w:rsidRPr="00DD36E0" w:rsidRDefault="00DD36E0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42B6CBF6" w14:textId="77777777" w:rsidTr="00163514">
        <w:sdt>
          <w:sdtPr>
            <w:rPr>
              <w:sz w:val="24"/>
              <w:szCs w:val="24"/>
            </w:rPr>
            <w:id w:val="1334104394"/>
            <w:placeholder>
              <w:docPart w:val="35391927BFB14DB9A527764825167988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6753E2A6" w14:textId="77777777" w:rsidR="00650259" w:rsidRPr="00DD36E0" w:rsidRDefault="0090596C" w:rsidP="00F52451">
                <w:pPr>
                  <w:pStyle w:val="Standaardinspringing"/>
                  <w:rPr>
                    <w:sz w:val="24"/>
                    <w:szCs w:val="24"/>
                  </w:rPr>
                </w:pPr>
                <w:r w:rsidRPr="00DD36E0">
                  <w:rPr>
                    <w:sz w:val="24"/>
                    <w:szCs w:val="24"/>
                    <w:lang w:bidi="nl-NL"/>
                  </w:rPr>
                  <w:t>E-mail</w:t>
                </w:r>
              </w:p>
            </w:tc>
          </w:sdtContent>
        </w:sdt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182AF2F1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4A0028A3" w14:textId="77777777" w:rsidTr="00906CF3">
        <w:tc>
          <w:tcPr>
            <w:tcW w:w="745" w:type="pct"/>
            <w:vAlign w:val="bottom"/>
          </w:tcPr>
          <w:p w14:paraId="79BB6FFC" w14:textId="77777777" w:rsidR="00650259" w:rsidRPr="00DD36E0" w:rsidRDefault="00650259" w:rsidP="0090596C">
            <w:pPr>
              <w:spacing w:before="120"/>
              <w:ind w:left="698"/>
              <w:rPr>
                <w:sz w:val="24"/>
                <w:szCs w:val="24"/>
              </w:rPr>
            </w:pPr>
            <w:r w:rsidRPr="00DD36E0">
              <w:rPr>
                <w:sz w:val="24"/>
                <w:szCs w:val="24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714092271"/>
            <w:placeholder>
              <w:docPart w:val="5122F87FB1C14D0BA6622695F78E1BB4"/>
            </w:placeholder>
            <w:temporary/>
            <w:showingPlcHdr/>
            <w15:appearance w15:val="hidden"/>
          </w:sdtPr>
          <w:sdtContent>
            <w:tc>
              <w:tcPr>
                <w:tcW w:w="4255" w:type="pct"/>
                <w:gridSpan w:val="5"/>
                <w:shd w:val="clear" w:color="auto" w:fill="auto"/>
                <w:vAlign w:val="bottom"/>
              </w:tcPr>
              <w:p w14:paraId="26C40BA9" w14:textId="77777777" w:rsidR="00650259" w:rsidRPr="00DD36E0" w:rsidRDefault="0090596C" w:rsidP="00F52451">
                <w:pPr>
                  <w:rPr>
                    <w:sz w:val="24"/>
                    <w:szCs w:val="24"/>
                  </w:rPr>
                </w:pPr>
                <w:r w:rsidRPr="00906CF3">
                  <w:rPr>
                    <w:sz w:val="24"/>
                    <w:szCs w:val="24"/>
                    <w:lang w:bidi="nl-NL"/>
                  </w:rPr>
                  <w:t>Opgeven als vrijwilliger</w:t>
                </w:r>
              </w:p>
            </w:tc>
          </w:sdtContent>
        </w:sdt>
      </w:tr>
      <w:tr w:rsidR="00711A89" w:rsidRPr="00711A89" w14:paraId="102FB93C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0323D1AE" w14:textId="77777777" w:rsidR="00650259" w:rsidRPr="00DD36E0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11A89" w:rsidRPr="00711A89" w14:paraId="239C44FA" w14:textId="77777777" w:rsidTr="00163514">
        <w:tc>
          <w:tcPr>
            <w:tcW w:w="5000" w:type="pct"/>
            <w:gridSpan w:val="6"/>
            <w:shd w:val="clear" w:color="auto" w:fill="auto"/>
          </w:tcPr>
          <w:p w14:paraId="11E1EF0B" w14:textId="00519974" w:rsidR="00650259" w:rsidRPr="00DD36E0" w:rsidRDefault="001018B6" w:rsidP="0090596C">
            <w:pPr>
              <w:pStyle w:val="Kop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bookmarkStart w:id="1" w:name="_Hlk521325947"/>
            <w:r w:rsidRPr="00DD36E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Gegevens ouder/verzorger 2</w:t>
            </w:r>
          </w:p>
        </w:tc>
      </w:tr>
      <w:tr w:rsidR="00711A89" w:rsidRPr="00711A89" w14:paraId="152E1445" w14:textId="77777777" w:rsidTr="00163514">
        <w:bookmarkEnd w:id="1" w:displacedByCustomXml="next"/>
        <w:sdt>
          <w:sdtPr>
            <w:rPr>
              <w:sz w:val="24"/>
              <w:szCs w:val="24"/>
            </w:rPr>
            <w:id w:val="-2047821762"/>
            <w:placeholder>
              <w:docPart w:val="E3D42AE72B7D4DFF80244069518D7A31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3D0EE557" w14:textId="77777777" w:rsidR="00650259" w:rsidRPr="00DD36E0" w:rsidRDefault="00F52451" w:rsidP="00F52451">
                <w:pPr>
                  <w:pStyle w:val="Standaardinspringing"/>
                  <w:rPr>
                    <w:sz w:val="24"/>
                    <w:szCs w:val="24"/>
                  </w:rPr>
                </w:pPr>
                <w:r w:rsidRPr="00DD36E0">
                  <w:rPr>
                    <w:rStyle w:val="Tekstvantijdelijkeaanduiding"/>
                    <w:color w:val="auto"/>
                    <w:sz w:val="24"/>
                    <w:szCs w:val="24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7F810F1F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36DA8C76" w14:textId="77777777" w:rsidTr="00163514">
        <w:sdt>
          <w:sdtPr>
            <w:rPr>
              <w:sz w:val="24"/>
              <w:szCs w:val="24"/>
            </w:rPr>
            <w:id w:val="-1368443858"/>
            <w:placeholder>
              <w:docPart w:val="782B3D1057F04A2DA0565EB566365AD0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23CC6639" w14:textId="77777777" w:rsidR="00650259" w:rsidRPr="00DD36E0" w:rsidRDefault="00F52451" w:rsidP="00F52451">
                <w:pPr>
                  <w:pStyle w:val="Standaardinspringing"/>
                  <w:rPr>
                    <w:sz w:val="24"/>
                    <w:szCs w:val="24"/>
                  </w:rPr>
                </w:pPr>
                <w:r w:rsidRPr="00DD36E0">
                  <w:rPr>
                    <w:rStyle w:val="Tekstvantijdelijkeaanduiding"/>
                    <w:color w:val="auto"/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3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7A534C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DD36E0" w:rsidRPr="00711A89" w14:paraId="0C69CEE2" w14:textId="77777777" w:rsidTr="00DD36E0">
        <w:tc>
          <w:tcPr>
            <w:tcW w:w="1568" w:type="pct"/>
            <w:gridSpan w:val="2"/>
            <w:vAlign w:val="bottom"/>
          </w:tcPr>
          <w:p w14:paraId="794B5C76" w14:textId="60305883" w:rsidR="00DD36E0" w:rsidRPr="00DD36E0" w:rsidRDefault="00DD36E0" w:rsidP="00F52451">
            <w:pPr>
              <w:pStyle w:val="Standaardinspringing"/>
              <w:rPr>
                <w:sz w:val="24"/>
                <w:szCs w:val="24"/>
              </w:rPr>
            </w:pPr>
            <w:r w:rsidRPr="00DD36E0">
              <w:rPr>
                <w:sz w:val="24"/>
                <w:szCs w:val="24"/>
              </w:rPr>
              <w:t>Telefoon</w:t>
            </w:r>
          </w:p>
        </w:tc>
        <w:tc>
          <w:tcPr>
            <w:tcW w:w="343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B824D5" w14:textId="171609D5" w:rsidR="00DD36E0" w:rsidRPr="00DD36E0" w:rsidRDefault="00DD36E0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27F6FDB7" w14:textId="77777777" w:rsidTr="00163514">
        <w:sdt>
          <w:sdtPr>
            <w:rPr>
              <w:sz w:val="24"/>
              <w:szCs w:val="24"/>
            </w:rPr>
            <w:id w:val="-1359804501"/>
            <w:placeholder>
              <w:docPart w:val="F246431A3FB54E149E9A20F73064C387"/>
            </w:placeholder>
            <w:temporary/>
            <w:showingPlcHdr/>
            <w15:appearance w15:val="hidden"/>
          </w:sdtPr>
          <w:sdtContent>
            <w:tc>
              <w:tcPr>
                <w:tcW w:w="1568" w:type="pct"/>
                <w:gridSpan w:val="2"/>
                <w:vAlign w:val="bottom"/>
              </w:tcPr>
              <w:p w14:paraId="52325CDD" w14:textId="77777777" w:rsidR="00650259" w:rsidRPr="00DD36E0" w:rsidRDefault="00F52451" w:rsidP="00F52451">
                <w:pPr>
                  <w:pStyle w:val="Standaardinspringing"/>
                  <w:rPr>
                    <w:sz w:val="24"/>
                    <w:szCs w:val="24"/>
                  </w:rPr>
                </w:pPr>
                <w:r w:rsidRPr="00DD36E0">
                  <w:rPr>
                    <w:sz w:val="24"/>
                    <w:szCs w:val="24"/>
                    <w:lang w:bidi="nl-NL"/>
                  </w:rPr>
                  <w:t>E-mail</w:t>
                </w:r>
              </w:p>
            </w:tc>
          </w:sdtContent>
        </w:sdt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71215CEE" w14:textId="77777777" w:rsidR="00650259" w:rsidRPr="00DD36E0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711A89" w:rsidRPr="00711A89" w14:paraId="601BFD2E" w14:textId="77777777" w:rsidTr="00906CF3">
        <w:tc>
          <w:tcPr>
            <w:tcW w:w="745" w:type="pct"/>
            <w:vAlign w:val="bottom"/>
          </w:tcPr>
          <w:p w14:paraId="497014A5" w14:textId="77777777" w:rsidR="00E677FE" w:rsidRPr="00DD36E0" w:rsidRDefault="00E677FE" w:rsidP="0090596C">
            <w:pPr>
              <w:spacing w:before="120"/>
              <w:ind w:left="698"/>
              <w:rPr>
                <w:sz w:val="24"/>
                <w:szCs w:val="24"/>
              </w:rPr>
            </w:pPr>
            <w:r w:rsidRPr="00DD36E0">
              <w:rPr>
                <w:sz w:val="24"/>
                <w:szCs w:val="24"/>
                <w:lang w:bidi="nl-NL"/>
              </w:rPr>
              <w:sym w:font="Wingdings 2" w:char="F0A3"/>
            </w:r>
          </w:p>
        </w:tc>
        <w:sdt>
          <w:sdtPr>
            <w:rPr>
              <w:sz w:val="24"/>
              <w:szCs w:val="24"/>
            </w:rPr>
            <w:id w:val="-2078341219"/>
            <w:placeholder>
              <w:docPart w:val="4A44D9588A4B47D8890F0A78B1B9D4D7"/>
            </w:placeholder>
            <w:temporary/>
            <w:showingPlcHdr/>
            <w15:appearance w15:val="hidden"/>
          </w:sdtPr>
          <w:sdtContent>
            <w:tc>
              <w:tcPr>
                <w:tcW w:w="4255" w:type="pct"/>
                <w:gridSpan w:val="5"/>
                <w:shd w:val="clear" w:color="auto" w:fill="auto"/>
                <w:vAlign w:val="bottom"/>
              </w:tcPr>
              <w:p w14:paraId="6BD4DC80" w14:textId="77777777" w:rsidR="00E677FE" w:rsidRPr="00906CF3" w:rsidRDefault="00F52451" w:rsidP="007F7B5D">
                <w:pPr>
                  <w:spacing w:before="120"/>
                  <w:rPr>
                    <w:sz w:val="24"/>
                    <w:szCs w:val="24"/>
                  </w:rPr>
                </w:pPr>
                <w:r w:rsidRPr="00906CF3">
                  <w:rPr>
                    <w:sz w:val="24"/>
                    <w:szCs w:val="24"/>
                    <w:lang w:bidi="nl-NL"/>
                  </w:rPr>
                  <w:t>Opgeven als vrijwilliger</w:t>
                </w:r>
              </w:p>
            </w:tc>
          </w:sdtContent>
        </w:sdt>
      </w:tr>
      <w:tr w:rsidR="00711A89" w:rsidRPr="00711A89" w14:paraId="78C55B1D" w14:textId="77777777" w:rsidTr="00163514">
        <w:tc>
          <w:tcPr>
            <w:tcW w:w="1568" w:type="pct"/>
            <w:gridSpan w:val="2"/>
            <w:vAlign w:val="bottom"/>
          </w:tcPr>
          <w:p w14:paraId="2CCCB018" w14:textId="77777777" w:rsidR="00650259" w:rsidRPr="00711A89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32" w:type="pct"/>
            <w:gridSpan w:val="4"/>
            <w:vAlign w:val="bottom"/>
          </w:tcPr>
          <w:p w14:paraId="438C4F27" w14:textId="77777777" w:rsidR="00650259" w:rsidRPr="00711A89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7FD5A8D" w14:textId="5404C033" w:rsidR="00CE6104" w:rsidRDefault="00CE6104" w:rsidP="00E677FE">
      <w:pPr>
        <w:spacing w:after="0"/>
        <w:rPr>
          <w:sz w:val="12"/>
          <w:szCs w:val="16"/>
        </w:rPr>
      </w:pPr>
    </w:p>
    <w:p w14:paraId="554E3D2B" w14:textId="358D6FE4" w:rsidR="00DD36E0" w:rsidRDefault="00DD36E0" w:rsidP="00E677FE">
      <w:pPr>
        <w:spacing w:after="0"/>
        <w:rPr>
          <w:sz w:val="12"/>
          <w:szCs w:val="16"/>
        </w:rPr>
      </w:pPr>
    </w:p>
    <w:p w14:paraId="3C22E031" w14:textId="351398CD" w:rsidR="00DD36E0" w:rsidRPr="00DD36E0" w:rsidRDefault="00DD36E0" w:rsidP="00DD36E0">
      <w:pPr>
        <w:pStyle w:val="Geenafstand"/>
        <w:widowControl/>
        <w:numPr>
          <w:ilvl w:val="0"/>
          <w:numId w:val="24"/>
        </w:numPr>
        <w:autoSpaceDE/>
        <w:autoSpaceDN/>
        <w:spacing w:after="0" w:line="240" w:lineRule="auto"/>
        <w:rPr>
          <w:rFonts w:ascii="Calibri" w:hAnsi="Calibri"/>
          <w:sz w:val="24"/>
          <w:szCs w:val="24"/>
        </w:rPr>
      </w:pPr>
      <w:r w:rsidRPr="00DD36E0">
        <w:rPr>
          <w:rFonts w:ascii="Calibri" w:hAnsi="Calibri"/>
          <w:sz w:val="24"/>
          <w:szCs w:val="24"/>
        </w:rPr>
        <w:t xml:space="preserve">Ik/wij komen op de ouderavond op </w:t>
      </w:r>
      <w:r w:rsidRPr="00DD36E0">
        <w:rPr>
          <w:rFonts w:ascii="Calibri" w:hAnsi="Calibri"/>
          <w:sz w:val="24"/>
          <w:szCs w:val="24"/>
          <w:u w:val="single"/>
        </w:rPr>
        <w:t xml:space="preserve">woensdag </w:t>
      </w:r>
      <w:r w:rsidR="00750677" w:rsidRPr="000E7B6A">
        <w:rPr>
          <w:rFonts w:ascii="Calibri" w:hAnsi="Calibri"/>
          <w:sz w:val="24"/>
          <w:szCs w:val="24"/>
          <w:u w:val="single"/>
        </w:rPr>
        <w:t>2</w:t>
      </w:r>
      <w:r w:rsidR="008F0832">
        <w:rPr>
          <w:rFonts w:ascii="Calibri" w:hAnsi="Calibri"/>
          <w:sz w:val="24"/>
          <w:szCs w:val="24"/>
          <w:u w:val="single"/>
        </w:rPr>
        <w:t>2</w:t>
      </w:r>
      <w:r w:rsidR="00750677" w:rsidRPr="000E7B6A">
        <w:rPr>
          <w:rFonts w:ascii="Calibri" w:hAnsi="Calibri"/>
          <w:sz w:val="24"/>
          <w:szCs w:val="24"/>
          <w:u w:val="single"/>
        </w:rPr>
        <w:t xml:space="preserve"> januari</w:t>
      </w:r>
      <w:r w:rsidRPr="000E7B6A">
        <w:rPr>
          <w:rFonts w:ascii="Calibri" w:hAnsi="Calibri"/>
          <w:sz w:val="24"/>
          <w:szCs w:val="24"/>
          <w:u w:val="single"/>
        </w:rPr>
        <w:t xml:space="preserve"> om 20.00 uur</w:t>
      </w:r>
      <w:r w:rsidRPr="000E7B6A">
        <w:rPr>
          <w:rFonts w:ascii="Calibri" w:hAnsi="Calibri"/>
          <w:sz w:val="24"/>
          <w:szCs w:val="24"/>
        </w:rPr>
        <w:t xml:space="preserve">.    </w:t>
      </w:r>
      <w:r w:rsidR="00101464" w:rsidRPr="000E7B6A">
        <w:rPr>
          <w:rFonts w:ascii="Calibri" w:hAnsi="Calibri"/>
          <w:sz w:val="24"/>
          <w:szCs w:val="24"/>
        </w:rPr>
        <w:t>ja</w:t>
      </w:r>
      <w:r w:rsidR="00101464">
        <w:rPr>
          <w:rFonts w:ascii="Calibri" w:hAnsi="Calibri"/>
          <w:sz w:val="24"/>
          <w:szCs w:val="24"/>
        </w:rPr>
        <w:t>/nee</w:t>
      </w:r>
      <w:r w:rsidR="001E5D16">
        <w:rPr>
          <w:rFonts w:ascii="Calibri" w:hAnsi="Calibri"/>
          <w:sz w:val="24"/>
          <w:szCs w:val="24"/>
        </w:rPr>
        <w:br/>
      </w:r>
    </w:p>
    <w:p w14:paraId="6588894A" w14:textId="0D98EFAF" w:rsidR="00DD36E0" w:rsidRPr="00EF4E28" w:rsidRDefault="00DD36E0" w:rsidP="00DD36E0">
      <w:pPr>
        <w:numPr>
          <w:ilvl w:val="0"/>
          <w:numId w:val="24"/>
        </w:numPr>
        <w:spacing w:after="0" w:line="240" w:lineRule="auto"/>
        <w:rPr>
          <w:rFonts w:ascii="Calibri" w:hAnsi="Calibri"/>
          <w:sz w:val="24"/>
          <w:szCs w:val="24"/>
        </w:rPr>
      </w:pPr>
      <w:r w:rsidRPr="00EF4E28">
        <w:rPr>
          <w:rFonts w:ascii="Calibri" w:hAnsi="Calibri" w:cs="Calibri"/>
          <w:sz w:val="24"/>
          <w:szCs w:val="24"/>
        </w:rPr>
        <w:t>Mogen wij tijdens de voorbereiding en de Eerste Communieviering foto’s maken en deze foto’s eventueel gebruiken in het parochieblad, de parochiewebsite en de Facebookpagina van de parochie?</w:t>
      </w:r>
      <w:r w:rsidRPr="00EF4E28">
        <w:rPr>
          <w:rFonts w:ascii="Calibri" w:hAnsi="Calibri" w:cs="Calibri"/>
          <w:sz w:val="24"/>
          <w:szCs w:val="24"/>
        </w:rPr>
        <w:tab/>
      </w:r>
      <w:r w:rsidRPr="00EF4E28">
        <w:rPr>
          <w:rFonts w:ascii="Calibri" w:hAnsi="Calibri" w:cs="Calibri"/>
          <w:sz w:val="24"/>
          <w:szCs w:val="24"/>
        </w:rPr>
        <w:tab/>
        <w:t xml:space="preserve">Ja/nee </w:t>
      </w:r>
    </w:p>
    <w:p w14:paraId="3F2FD75A" w14:textId="77777777" w:rsidR="00EF4E28" w:rsidRPr="00EF4E28" w:rsidRDefault="00EF4E28" w:rsidP="00EF4E28">
      <w:pPr>
        <w:spacing w:after="0" w:line="240" w:lineRule="auto"/>
        <w:ind w:left="360"/>
        <w:rPr>
          <w:rFonts w:ascii="Calibri" w:hAnsi="Calibri"/>
          <w:sz w:val="24"/>
          <w:szCs w:val="24"/>
        </w:rPr>
      </w:pPr>
    </w:p>
    <w:p w14:paraId="0E0A4C6E" w14:textId="7A84E18E" w:rsidR="00DD36E0" w:rsidRPr="00EF4E28" w:rsidRDefault="00EF4E28" w:rsidP="00EF4E28">
      <w:pPr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EF4E28">
        <w:rPr>
          <w:rFonts w:ascii="Calibri" w:hAnsi="Calibri" w:cs="Calibri"/>
          <w:sz w:val="24"/>
          <w:szCs w:val="24"/>
        </w:rPr>
        <w:t>Door deze opgave worden de gegevens vastgelegd in de ledenadministratie van de kerk en zullen wij u informeren over activiteiten die o.a. betrekking hebben met de Eerste Communie, catechese en Vormsel.</w:t>
      </w:r>
      <w:bookmarkEnd w:id="0"/>
    </w:p>
    <w:sectPr w:rsidR="00DD36E0" w:rsidRPr="00EF4E28" w:rsidSect="001E5D16">
      <w:headerReference w:type="default" r:id="rId10"/>
      <w:pgSz w:w="11906" w:h="16838" w:code="9"/>
      <w:pgMar w:top="1440" w:right="1440" w:bottom="567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A0236" w14:textId="77777777" w:rsidR="00761DBE" w:rsidRDefault="00761DBE" w:rsidP="00650259">
      <w:pPr>
        <w:spacing w:after="0" w:line="240" w:lineRule="auto"/>
      </w:pPr>
      <w:r>
        <w:separator/>
      </w:r>
    </w:p>
  </w:endnote>
  <w:endnote w:type="continuationSeparator" w:id="0">
    <w:p w14:paraId="67F39210" w14:textId="77777777" w:rsidR="00761DBE" w:rsidRDefault="00761DB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ACB04A-1D5E-497A-B137-B1DE26CAD5D3}"/>
    <w:embedBold r:id="rId2" w:fontKey="{E626EAC1-DB2F-4EE0-A494-D6104D461B2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D243C7-355D-404F-84AC-7F14FE1A1347}"/>
    <w:embedBold r:id="rId4" w:fontKey="{61EA8E6B-6A72-4E9C-BE1D-A697AE3EE01E}"/>
    <w:embedItalic r:id="rId5" w:fontKey="{35924879-EA1A-4B84-9F8D-08C1586EA60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79621E4-0913-4E51-9A05-D6C11BAE47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2EBF66C7-6EFF-4651-9E86-C2C806FAFA9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2DC53597-07E1-4645-A5F8-43F27914E0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65D22" w14:textId="77777777" w:rsidR="00761DBE" w:rsidRDefault="00761DBE" w:rsidP="00650259">
      <w:pPr>
        <w:spacing w:after="0" w:line="240" w:lineRule="auto"/>
      </w:pPr>
      <w:r>
        <w:separator/>
      </w:r>
    </w:p>
  </w:footnote>
  <w:footnote w:type="continuationSeparator" w:id="0">
    <w:p w14:paraId="0A55C8A4" w14:textId="77777777" w:rsidR="00761DBE" w:rsidRDefault="00761DB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69"/>
      <w:gridCol w:w="4357"/>
    </w:tblGrid>
    <w:tr w:rsidR="00711A89" w14:paraId="1929ACB3" w14:textId="77777777" w:rsidTr="0090596C">
      <w:trPr>
        <w:trHeight w:val="990"/>
      </w:trPr>
      <w:tc>
        <w:tcPr>
          <w:tcW w:w="1350" w:type="dxa"/>
          <w:vAlign w:val="center"/>
        </w:tcPr>
        <w:p w14:paraId="1F807A34" w14:textId="2B1FD588" w:rsidR="0090596C" w:rsidRDefault="00711A89" w:rsidP="0090596C">
          <w:pPr>
            <w:pStyle w:val="Koptekst"/>
            <w:ind w:left="-108"/>
          </w:pPr>
          <w:bookmarkStart w:id="2" w:name="_Hlk521325785"/>
          <w:r>
            <w:drawing>
              <wp:inline distT="0" distB="0" distL="0" distR="0" wp14:anchorId="7F4F8F21" wp14:editId="7EFD8EE8">
                <wp:extent cx="2891046" cy="666750"/>
                <wp:effectExtent l="0" t="0" r="5080" b="0"/>
                <wp:docPr id="6" name="Afbeelding 6" descr="Afbeelding met tekst, illustrati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 descr="Afbeelding met tekst, illustrati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7903" cy="691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78A84A1" w14:textId="56A1A5D5" w:rsidR="0090596C" w:rsidRPr="006C730C" w:rsidRDefault="00711A89" w:rsidP="00711A89">
          <w:pPr>
            <w:pStyle w:val="Koptekst"/>
            <w:jc w:val="center"/>
            <w:rPr>
              <w:rFonts w:asciiTheme="minorHAnsi" w:hAnsiTheme="minorHAnsi" w:cstheme="minorHAnsi"/>
              <w:color w:val="auto"/>
              <w:szCs w:val="44"/>
            </w:rPr>
          </w:pPr>
          <w:r w:rsidRPr="006C730C">
            <w:rPr>
              <w:rFonts w:asciiTheme="minorHAnsi" w:hAnsiTheme="minorHAnsi" w:cstheme="minorHAnsi"/>
              <w:color w:val="auto"/>
              <w:szCs w:val="44"/>
            </w:rPr>
            <w:t xml:space="preserve">Opgaveformulier </w:t>
          </w:r>
          <w:r w:rsidR="00906CF3" w:rsidRPr="006C730C">
            <w:rPr>
              <w:rFonts w:asciiTheme="minorHAnsi" w:hAnsiTheme="minorHAnsi" w:cstheme="minorHAnsi"/>
              <w:color w:val="auto"/>
              <w:szCs w:val="44"/>
            </w:rPr>
            <w:t>E</w:t>
          </w:r>
          <w:r w:rsidRPr="006C730C">
            <w:rPr>
              <w:rFonts w:asciiTheme="minorHAnsi" w:hAnsiTheme="minorHAnsi" w:cstheme="minorHAnsi"/>
              <w:color w:val="auto"/>
              <w:szCs w:val="44"/>
            </w:rPr>
            <w:t xml:space="preserve">erste </w:t>
          </w:r>
          <w:r w:rsidR="00906CF3" w:rsidRPr="006C730C">
            <w:rPr>
              <w:rFonts w:asciiTheme="minorHAnsi" w:hAnsiTheme="minorHAnsi" w:cstheme="minorHAnsi"/>
              <w:color w:val="auto"/>
              <w:szCs w:val="44"/>
            </w:rPr>
            <w:t>H. C</w:t>
          </w:r>
          <w:r w:rsidRPr="006C730C">
            <w:rPr>
              <w:rFonts w:asciiTheme="minorHAnsi" w:hAnsiTheme="minorHAnsi" w:cstheme="minorHAnsi"/>
              <w:color w:val="auto"/>
              <w:szCs w:val="44"/>
            </w:rPr>
            <w:t>ommunie</w:t>
          </w:r>
        </w:p>
        <w:p w14:paraId="1EDCD6D0" w14:textId="6340FE99" w:rsidR="00872B10" w:rsidRPr="00872B10" w:rsidRDefault="00711A89" w:rsidP="00872B10">
          <w:pPr>
            <w:pStyle w:val="Koptekst"/>
            <w:jc w:val="center"/>
            <w:rPr>
              <w:rFonts w:asciiTheme="minorHAnsi" w:hAnsiTheme="minorHAnsi" w:cstheme="minorHAnsi"/>
              <w:color w:val="auto"/>
              <w:szCs w:val="44"/>
            </w:rPr>
          </w:pPr>
          <w:r w:rsidRPr="006C730C">
            <w:rPr>
              <w:rFonts w:asciiTheme="minorHAnsi" w:hAnsiTheme="minorHAnsi" w:cstheme="minorHAnsi"/>
              <w:color w:val="auto"/>
              <w:szCs w:val="44"/>
            </w:rPr>
            <w:t>202</w:t>
          </w:r>
          <w:r w:rsidR="008F0832">
            <w:rPr>
              <w:rFonts w:asciiTheme="minorHAnsi" w:hAnsiTheme="minorHAnsi" w:cstheme="minorHAnsi"/>
              <w:color w:val="auto"/>
              <w:szCs w:val="44"/>
            </w:rPr>
            <w:t>5</w:t>
          </w:r>
        </w:p>
      </w:tc>
    </w:tr>
    <w:bookmarkEnd w:id="2"/>
  </w:tbl>
  <w:p w14:paraId="6ED31F46" w14:textId="77777777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65082"/>
    <w:multiLevelType w:val="hybridMultilevel"/>
    <w:tmpl w:val="AA6C83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A9F2773"/>
    <w:multiLevelType w:val="hybridMultilevel"/>
    <w:tmpl w:val="FEF8F8B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53709592">
    <w:abstractNumId w:val="12"/>
  </w:num>
  <w:num w:numId="2" w16cid:durableId="1374577435">
    <w:abstractNumId w:val="8"/>
  </w:num>
  <w:num w:numId="3" w16cid:durableId="587467322">
    <w:abstractNumId w:val="16"/>
  </w:num>
  <w:num w:numId="4" w16cid:durableId="2128085827">
    <w:abstractNumId w:val="13"/>
  </w:num>
  <w:num w:numId="5" w16cid:durableId="1957252971">
    <w:abstractNumId w:val="14"/>
  </w:num>
  <w:num w:numId="6" w16cid:durableId="709649278">
    <w:abstractNumId w:val="21"/>
  </w:num>
  <w:num w:numId="7" w16cid:durableId="572593191">
    <w:abstractNumId w:val="7"/>
  </w:num>
  <w:num w:numId="8" w16cid:durableId="1409186978">
    <w:abstractNumId w:val="11"/>
  </w:num>
  <w:num w:numId="9" w16cid:durableId="762840434">
    <w:abstractNumId w:val="19"/>
  </w:num>
  <w:num w:numId="10" w16cid:durableId="1406565476">
    <w:abstractNumId w:val="2"/>
  </w:num>
  <w:num w:numId="11" w16cid:durableId="691615260">
    <w:abstractNumId w:val="6"/>
  </w:num>
  <w:num w:numId="12" w16cid:durableId="1135566985">
    <w:abstractNumId w:val="1"/>
  </w:num>
  <w:num w:numId="13" w16cid:durableId="2128232457">
    <w:abstractNumId w:val="3"/>
  </w:num>
  <w:num w:numId="14" w16cid:durableId="365835078">
    <w:abstractNumId w:val="10"/>
  </w:num>
  <w:num w:numId="15" w16cid:durableId="1796213380">
    <w:abstractNumId w:val="9"/>
  </w:num>
  <w:num w:numId="16" w16cid:durableId="75830021">
    <w:abstractNumId w:val="17"/>
  </w:num>
  <w:num w:numId="17" w16cid:durableId="1274904482">
    <w:abstractNumId w:val="4"/>
  </w:num>
  <w:num w:numId="18" w16cid:durableId="1404328346">
    <w:abstractNumId w:val="23"/>
  </w:num>
  <w:num w:numId="19" w16cid:durableId="167673576">
    <w:abstractNumId w:val="20"/>
  </w:num>
  <w:num w:numId="20" w16cid:durableId="522548896">
    <w:abstractNumId w:val="15"/>
  </w:num>
  <w:num w:numId="21" w16cid:durableId="1062562572">
    <w:abstractNumId w:val="22"/>
  </w:num>
  <w:num w:numId="22" w16cid:durableId="672993896">
    <w:abstractNumId w:val="5"/>
  </w:num>
  <w:num w:numId="23" w16cid:durableId="1716854896">
    <w:abstractNumId w:val="0"/>
  </w:num>
  <w:num w:numId="24" w16cid:durableId="1160996479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A89"/>
    <w:rsid w:val="000456E1"/>
    <w:rsid w:val="00052382"/>
    <w:rsid w:val="0006568A"/>
    <w:rsid w:val="00076F0F"/>
    <w:rsid w:val="00084253"/>
    <w:rsid w:val="000D1F49"/>
    <w:rsid w:val="000D6BBD"/>
    <w:rsid w:val="000E7B6A"/>
    <w:rsid w:val="00101464"/>
    <w:rsid w:val="001018B6"/>
    <w:rsid w:val="00132CD6"/>
    <w:rsid w:val="00163514"/>
    <w:rsid w:val="001727CA"/>
    <w:rsid w:val="001E5D16"/>
    <w:rsid w:val="002928D0"/>
    <w:rsid w:val="002A4BB4"/>
    <w:rsid w:val="002C56E6"/>
    <w:rsid w:val="00361E11"/>
    <w:rsid w:val="003931EE"/>
    <w:rsid w:val="003B4744"/>
    <w:rsid w:val="003F0847"/>
    <w:rsid w:val="0040090B"/>
    <w:rsid w:val="004230E2"/>
    <w:rsid w:val="004346EA"/>
    <w:rsid w:val="0046302A"/>
    <w:rsid w:val="00487D2D"/>
    <w:rsid w:val="004D5D62"/>
    <w:rsid w:val="005112D0"/>
    <w:rsid w:val="00577E06"/>
    <w:rsid w:val="00590C78"/>
    <w:rsid w:val="005A3BF7"/>
    <w:rsid w:val="005A6729"/>
    <w:rsid w:val="005C7B3E"/>
    <w:rsid w:val="005F2035"/>
    <w:rsid w:val="005F3FF4"/>
    <w:rsid w:val="005F7990"/>
    <w:rsid w:val="0063739C"/>
    <w:rsid w:val="00650259"/>
    <w:rsid w:val="006C730C"/>
    <w:rsid w:val="00711A89"/>
    <w:rsid w:val="00750677"/>
    <w:rsid w:val="00761DBE"/>
    <w:rsid w:val="00770F25"/>
    <w:rsid w:val="007A35A8"/>
    <w:rsid w:val="007B0A85"/>
    <w:rsid w:val="007C6A52"/>
    <w:rsid w:val="007F6917"/>
    <w:rsid w:val="007F7B5D"/>
    <w:rsid w:val="0082043E"/>
    <w:rsid w:val="00836129"/>
    <w:rsid w:val="00872B10"/>
    <w:rsid w:val="008A69A4"/>
    <w:rsid w:val="008A76A2"/>
    <w:rsid w:val="008D0AF8"/>
    <w:rsid w:val="008E203A"/>
    <w:rsid w:val="008F0832"/>
    <w:rsid w:val="0090596C"/>
    <w:rsid w:val="00906CF3"/>
    <w:rsid w:val="0091229C"/>
    <w:rsid w:val="00925C04"/>
    <w:rsid w:val="00940E73"/>
    <w:rsid w:val="0098597D"/>
    <w:rsid w:val="009C2CEC"/>
    <w:rsid w:val="009F619A"/>
    <w:rsid w:val="009F6DDE"/>
    <w:rsid w:val="00A370A8"/>
    <w:rsid w:val="00A577DC"/>
    <w:rsid w:val="00A626D0"/>
    <w:rsid w:val="00A953B8"/>
    <w:rsid w:val="00AA4F2B"/>
    <w:rsid w:val="00AD0728"/>
    <w:rsid w:val="00BA7FCC"/>
    <w:rsid w:val="00BD4753"/>
    <w:rsid w:val="00BD5CB1"/>
    <w:rsid w:val="00BE62EE"/>
    <w:rsid w:val="00C003BA"/>
    <w:rsid w:val="00C46878"/>
    <w:rsid w:val="00C84C61"/>
    <w:rsid w:val="00CB4A51"/>
    <w:rsid w:val="00CC6103"/>
    <w:rsid w:val="00CD4532"/>
    <w:rsid w:val="00CD47B0"/>
    <w:rsid w:val="00CD70CE"/>
    <w:rsid w:val="00CE6104"/>
    <w:rsid w:val="00CE7918"/>
    <w:rsid w:val="00D16163"/>
    <w:rsid w:val="00DB250D"/>
    <w:rsid w:val="00DB3FAD"/>
    <w:rsid w:val="00DD36E0"/>
    <w:rsid w:val="00DD7E74"/>
    <w:rsid w:val="00E139C4"/>
    <w:rsid w:val="00E40308"/>
    <w:rsid w:val="00E61C09"/>
    <w:rsid w:val="00E677FE"/>
    <w:rsid w:val="00E87E31"/>
    <w:rsid w:val="00EB3B58"/>
    <w:rsid w:val="00EC7359"/>
    <w:rsid w:val="00EE3054"/>
    <w:rsid w:val="00EF4E28"/>
    <w:rsid w:val="00F00606"/>
    <w:rsid w:val="00F01256"/>
    <w:rsid w:val="00F52451"/>
    <w:rsid w:val="00FC7475"/>
    <w:rsid w:val="00FE0981"/>
    <w:rsid w:val="00FE666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DDDD0B"/>
  <w15:chartTrackingRefBased/>
  <w15:docId w15:val="{9191FDD1-BA48-4A52-AAAF-EACF918B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paragraph" w:styleId="Lijstalinea">
    <w:name w:val="List Paragraph"/>
    <w:basedOn w:val="Standaard"/>
    <w:uiPriority w:val="34"/>
    <w:qFormat/>
    <w:rsid w:val="00DD36E0"/>
    <w:pPr>
      <w:spacing w:after="0" w:line="240" w:lineRule="auto"/>
      <w:ind w:left="720"/>
      <w:contextualSpacing/>
    </w:pPr>
    <w:rPr>
      <w:rFonts w:ascii="Verdana" w:eastAsia="Times New Roman" w:hAnsi="Verdana" w:cs="Times New Roman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ella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762A34264504962BF64020394B719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26177B-0602-4C5F-98FF-33E7F19D439A}"/>
      </w:docPartPr>
      <w:docPartBody>
        <w:p w:rsidR="001259BC" w:rsidRDefault="0012214B">
          <w:pPr>
            <w:pStyle w:val="7762A34264504962BF64020394B71926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934F5658AAB04962B75ABC6C4258E2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AADF50-5CF5-44A8-A1A7-E23B4DBB706E}"/>
      </w:docPartPr>
      <w:docPartBody>
        <w:p w:rsidR="001259BC" w:rsidRDefault="0012214B">
          <w:pPr>
            <w:pStyle w:val="934F5658AAB04962B75ABC6C4258E2C0"/>
          </w:pPr>
          <w:r w:rsidRPr="0090596C">
            <w:rPr>
              <w:lang w:bidi="nl-NL"/>
            </w:rPr>
            <w:t>Postcode en plaats</w:t>
          </w:r>
        </w:p>
      </w:docPartBody>
    </w:docPart>
    <w:docPart>
      <w:docPartPr>
        <w:name w:val="3E6C547071E7405BBB16190BB432DB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EDFB07-3193-4CB7-A33B-61D59547FDAA}"/>
      </w:docPartPr>
      <w:docPartBody>
        <w:p w:rsidR="001259BC" w:rsidRDefault="0012214B">
          <w:pPr>
            <w:pStyle w:val="3E6C547071E7405BBB16190BB432DBCE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14FE87B7CAC54D3D880A9508C7E682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E0EAFD-07FF-48C9-A628-B98B3BB65DE7}"/>
      </w:docPartPr>
      <w:docPartBody>
        <w:p w:rsidR="001259BC" w:rsidRDefault="0012214B">
          <w:pPr>
            <w:pStyle w:val="14FE87B7CAC54D3D880A9508C7E68269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35391927BFB14DB9A5277648251679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7CCEB0-912A-470B-909A-D12A3D13CC1C}"/>
      </w:docPartPr>
      <w:docPartBody>
        <w:p w:rsidR="001259BC" w:rsidRDefault="0012214B">
          <w:pPr>
            <w:pStyle w:val="35391927BFB14DB9A527764825167988"/>
          </w:pPr>
          <w:r w:rsidRPr="0090596C">
            <w:rPr>
              <w:lang w:bidi="nl-NL"/>
            </w:rPr>
            <w:t>E-mail</w:t>
          </w:r>
        </w:p>
      </w:docPartBody>
    </w:docPart>
    <w:docPart>
      <w:docPartPr>
        <w:name w:val="5122F87FB1C14D0BA6622695F78E1B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9AD002-5DC0-4723-B5DA-236910C7B727}"/>
      </w:docPartPr>
      <w:docPartBody>
        <w:p w:rsidR="001259BC" w:rsidRDefault="0012214B">
          <w:pPr>
            <w:pStyle w:val="5122F87FB1C14D0BA6622695F78E1BB4"/>
          </w:pPr>
          <w:r w:rsidRPr="0090596C">
            <w:rPr>
              <w:lang w:bidi="nl-NL"/>
            </w:rPr>
            <w:t>Opgeven als vrijwilliger</w:t>
          </w:r>
        </w:p>
      </w:docPartBody>
    </w:docPart>
    <w:docPart>
      <w:docPartPr>
        <w:name w:val="E3D42AE72B7D4DFF80244069518D7A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770197-5130-4ED3-8C0A-57E1D0C9BBC3}"/>
      </w:docPartPr>
      <w:docPartBody>
        <w:p w:rsidR="001259BC" w:rsidRDefault="0012214B">
          <w:pPr>
            <w:pStyle w:val="E3D42AE72B7D4DFF80244069518D7A31"/>
          </w:pPr>
          <w:r w:rsidRPr="00F52451">
            <w:rPr>
              <w:rStyle w:val="Tekstvantijdelijkeaanduiding"/>
              <w:lang w:bidi="nl-NL"/>
            </w:rPr>
            <w:t>Voornaam</w:t>
          </w:r>
        </w:p>
      </w:docPartBody>
    </w:docPart>
    <w:docPart>
      <w:docPartPr>
        <w:name w:val="782B3D1057F04A2DA0565EB566365A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4CF5CB-2784-4F05-B7D5-B4E030973B81}"/>
      </w:docPartPr>
      <w:docPartBody>
        <w:p w:rsidR="001259BC" w:rsidRDefault="0012214B">
          <w:pPr>
            <w:pStyle w:val="782B3D1057F04A2DA0565EB566365AD0"/>
          </w:pPr>
          <w:r w:rsidRPr="00F52451">
            <w:rPr>
              <w:rStyle w:val="Tekstvantijdelijkeaanduiding"/>
              <w:lang w:bidi="nl-NL"/>
            </w:rPr>
            <w:t>Achternaam</w:t>
          </w:r>
        </w:p>
      </w:docPartBody>
    </w:docPart>
    <w:docPart>
      <w:docPartPr>
        <w:name w:val="F246431A3FB54E149E9A20F73064C3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EF6640-7E92-4A0C-B19A-E1FD9D8D8D1D}"/>
      </w:docPartPr>
      <w:docPartBody>
        <w:p w:rsidR="001259BC" w:rsidRDefault="0012214B">
          <w:pPr>
            <w:pStyle w:val="F246431A3FB54E149E9A20F73064C387"/>
          </w:pPr>
          <w:r w:rsidRPr="00F52451">
            <w:rPr>
              <w:lang w:bidi="nl-NL"/>
            </w:rPr>
            <w:t>E-mail</w:t>
          </w:r>
        </w:p>
      </w:docPartBody>
    </w:docPart>
    <w:docPart>
      <w:docPartPr>
        <w:name w:val="4A44D9588A4B47D8890F0A78B1B9D4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6F44E5-7BE7-4141-9DAD-369A36E6C188}"/>
      </w:docPartPr>
      <w:docPartBody>
        <w:p w:rsidR="001259BC" w:rsidRDefault="0012214B">
          <w:pPr>
            <w:pStyle w:val="4A44D9588A4B47D8890F0A78B1B9D4D7"/>
          </w:pPr>
          <w:r w:rsidRPr="00F52451">
            <w:rPr>
              <w:lang w:bidi="nl-NL"/>
            </w:rPr>
            <w:t>Opgeven als vrijwilliger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4B"/>
    <w:rsid w:val="00011400"/>
    <w:rsid w:val="00062BB3"/>
    <w:rsid w:val="0012214B"/>
    <w:rsid w:val="001259BC"/>
    <w:rsid w:val="001A5B09"/>
    <w:rsid w:val="00235510"/>
    <w:rsid w:val="003402F8"/>
    <w:rsid w:val="00681341"/>
    <w:rsid w:val="0087687C"/>
    <w:rsid w:val="008A02D0"/>
    <w:rsid w:val="008A69A4"/>
    <w:rsid w:val="00A54F66"/>
    <w:rsid w:val="00AB2605"/>
    <w:rsid w:val="00AF3AC2"/>
    <w:rsid w:val="00D4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762A34264504962BF64020394B71926">
    <w:name w:val="7762A34264504962BF64020394B71926"/>
  </w:style>
  <w:style w:type="paragraph" w:customStyle="1" w:styleId="934F5658AAB04962B75ABC6C4258E2C0">
    <w:name w:val="934F5658AAB04962B75ABC6C4258E2C0"/>
  </w:style>
  <w:style w:type="paragraph" w:customStyle="1" w:styleId="3E6C547071E7405BBB16190BB432DBCE">
    <w:name w:val="3E6C547071E7405BBB16190BB432DBCE"/>
  </w:style>
  <w:style w:type="paragraph" w:customStyle="1" w:styleId="14FE87B7CAC54D3D880A9508C7E68269">
    <w:name w:val="14FE87B7CAC54D3D880A9508C7E68269"/>
  </w:style>
  <w:style w:type="paragraph" w:customStyle="1" w:styleId="35391927BFB14DB9A527764825167988">
    <w:name w:val="35391927BFB14DB9A527764825167988"/>
  </w:style>
  <w:style w:type="paragraph" w:customStyle="1" w:styleId="5122F87FB1C14D0BA6622695F78E1BB4">
    <w:name w:val="5122F87FB1C14D0BA6622695F78E1BB4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E3D42AE72B7D4DFF80244069518D7A31">
    <w:name w:val="E3D42AE72B7D4DFF80244069518D7A31"/>
  </w:style>
  <w:style w:type="paragraph" w:customStyle="1" w:styleId="782B3D1057F04A2DA0565EB566365AD0">
    <w:name w:val="782B3D1057F04A2DA0565EB566365AD0"/>
  </w:style>
  <w:style w:type="paragraph" w:customStyle="1" w:styleId="F246431A3FB54E149E9A20F73064C387">
    <w:name w:val="F246431A3FB54E149E9A20F73064C387"/>
  </w:style>
  <w:style w:type="paragraph" w:customStyle="1" w:styleId="4A44D9588A4B47D8890F0A78B1B9D4D7">
    <w:name w:val="4A44D9588A4B47D8890F0A78B1B9D4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1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Raquel Greeven</cp:lastModifiedBy>
  <cp:revision>2</cp:revision>
  <dcterms:created xsi:type="dcterms:W3CDTF">2023-10-13T09:55:00Z</dcterms:created>
  <dcterms:modified xsi:type="dcterms:W3CDTF">2024-11-07T11:10:00Z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